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1982"/>
        <w:gridCol w:w="2128"/>
        <w:gridCol w:w="1796"/>
      </w:tblGrid>
      <w:tr w:rsidR="0090596C" w:rsidRPr="0090596C" w:rsidTr="0090596C">
        <w:sdt>
          <w:sdtPr>
            <w:id w:val="1259331922"/>
            <w:placeholder>
              <w:docPart w:val="2707757778FE4D00917E51446F5E17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  <w:shd w:val="clear" w:color="auto" w:fill="5B9BD5" w:themeFill="accent5"/>
              </w:tcPr>
              <w:p w:rsidR="00650259" w:rsidRPr="0090596C" w:rsidRDefault="0090596C" w:rsidP="0090596C">
                <w:pPr>
                  <w:pStyle w:val="Titolo1"/>
                  <w:outlineLvl w:val="0"/>
                </w:pPr>
                <w:r w:rsidRPr="0090596C">
                  <w:rPr>
                    <w:lang w:bidi="it-IT"/>
                  </w:rPr>
                  <w:t>Informazioni studenti</w:t>
                </w:r>
              </w:p>
            </w:tc>
          </w:sdtContent>
        </w:sdt>
      </w:tr>
      <w:tr w:rsidR="00650259" w:rsidRPr="00846B76" w:rsidTr="004A6C32">
        <w:sdt>
          <w:sdtPr>
            <w:id w:val="1621259925"/>
            <w:placeholder>
              <w:docPart w:val="894794BE86A347E29A3692AE3878BE5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vAlign w:val="bottom"/>
              </w:tcPr>
              <w:p w:rsidR="00650259" w:rsidRPr="00846B76" w:rsidRDefault="0090596C" w:rsidP="0090596C">
                <w:pPr>
                  <w:pStyle w:val="Rientronormale"/>
                </w:pPr>
                <w:r w:rsidRPr="0090596C">
                  <w:rPr>
                    <w:lang w:bidi="it-IT"/>
                  </w:rPr>
                  <w:t>Nome</w:t>
                </w:r>
              </w:p>
            </w:tc>
          </w:sdtContent>
        </w:sdt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4A6C32">
        <w:sdt>
          <w:sdtPr>
            <w:id w:val="-1470592894"/>
            <w:placeholder>
              <w:docPart w:val="62FDC232481146B7AEE087C82B317DD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vAlign w:val="bottom"/>
              </w:tcPr>
              <w:p w:rsidR="00650259" w:rsidRPr="00846B76" w:rsidRDefault="0090596C" w:rsidP="0090596C">
                <w:pPr>
                  <w:pStyle w:val="Rientronormale"/>
                </w:pPr>
                <w:r w:rsidRPr="0090596C">
                  <w:rPr>
                    <w:lang w:bidi="it-IT"/>
                  </w:rPr>
                  <w:t>Cognome</w:t>
                </w:r>
              </w:p>
            </w:tc>
          </w:sdtContent>
        </w:sdt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4A6C32">
        <w:tc>
          <w:tcPr>
            <w:tcW w:w="1728" w:type="pct"/>
            <w:vAlign w:val="bottom"/>
          </w:tcPr>
          <w:p w:rsidR="00650259" w:rsidRPr="00846B76" w:rsidRDefault="00650259" w:rsidP="0090596C">
            <w:pPr>
              <w:pStyle w:val="Rientronormale"/>
            </w:pPr>
            <w:r>
              <w:rPr>
                <w:lang w:bidi="it-IT"/>
              </w:rPr>
              <w:t>Classe</w:t>
            </w:r>
            <w:r w:rsidR="003F7FC2">
              <w:rPr>
                <w:lang w:bidi="it-IT"/>
              </w:rPr>
              <w:t>/Istituto</w:t>
            </w:r>
          </w:p>
        </w:tc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4A6C32">
        <w:sdt>
          <w:sdtPr>
            <w:id w:val="572943512"/>
            <w:placeholder>
              <w:docPart w:val="80FA2C61A5B647CFBC13F4803265845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vAlign w:val="bottom"/>
              </w:tcPr>
              <w:p w:rsidR="00650259" w:rsidRDefault="0090596C" w:rsidP="0090596C">
                <w:pPr>
                  <w:pStyle w:val="Rientronormale"/>
                </w:pPr>
                <w:r w:rsidRPr="0090596C">
                  <w:rPr>
                    <w:lang w:bidi="it-IT"/>
                  </w:rPr>
                  <w:t>Indirizzo</w:t>
                </w:r>
              </w:p>
            </w:tc>
          </w:sdtContent>
        </w:sdt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4A6C32">
        <w:sdt>
          <w:sdtPr>
            <w:id w:val="-521243642"/>
            <w:placeholder>
              <w:docPart w:val="EC54CAA449214BCF80987172472FB5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vAlign w:val="bottom"/>
              </w:tcPr>
              <w:p w:rsidR="00650259" w:rsidRPr="00846B76" w:rsidRDefault="0090596C" w:rsidP="0090596C">
                <w:pPr>
                  <w:pStyle w:val="Rientronormale"/>
                </w:pPr>
                <w:r w:rsidRPr="0090596C">
                  <w:rPr>
                    <w:lang w:bidi="it-IT"/>
                  </w:rPr>
                  <w:t>Città/stato/CAP</w:t>
                </w:r>
              </w:p>
            </w:tc>
          </w:sdtContent>
        </w:sdt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3F7FC2" w:rsidRPr="00846B76" w:rsidTr="00A449E9">
        <w:trPr>
          <w:gridAfter w:val="2"/>
          <w:wAfter w:w="2174" w:type="pct"/>
        </w:trPr>
        <w:sdt>
          <w:sdtPr>
            <w:id w:val="83577009"/>
            <w:placeholder>
              <w:docPart w:val="C978F6CD485F4CEE93E82956D3A2BF7D"/>
            </w:placeholder>
            <w:temporary/>
            <w:showingPlcHdr/>
            <w15:appearance w15:val="hidden"/>
          </w:sdtPr>
          <w:sdtContent>
            <w:tc>
              <w:tcPr>
                <w:tcW w:w="1728" w:type="pct"/>
                <w:vAlign w:val="bottom"/>
              </w:tcPr>
              <w:p w:rsidR="003F7FC2" w:rsidRPr="00846B76" w:rsidRDefault="003F7FC2" w:rsidP="0090596C">
                <w:pPr>
                  <w:pStyle w:val="Rientronormale"/>
                </w:pPr>
                <w:r w:rsidRPr="0090596C">
                  <w:rPr>
                    <w:lang w:bidi="it-IT"/>
                  </w:rPr>
                  <w:t>Telefono</w:t>
                </w:r>
              </w:p>
            </w:tc>
          </w:sdtContent>
        </w:sdt>
        <w:tc>
          <w:tcPr>
            <w:tcW w:w="1098" w:type="pct"/>
            <w:tcBorders>
              <w:bottom w:val="single" w:sz="4" w:space="0" w:color="auto"/>
            </w:tcBorders>
            <w:vAlign w:val="bottom"/>
          </w:tcPr>
          <w:p w:rsidR="003F7FC2" w:rsidRPr="00846B76" w:rsidRDefault="003F7FC2" w:rsidP="007F7B5D">
            <w:pPr>
              <w:spacing w:before="120"/>
            </w:pPr>
          </w:p>
        </w:tc>
      </w:tr>
      <w:tr w:rsidR="00650259" w:rsidRPr="00846B76" w:rsidTr="004A6C32">
        <w:sdt>
          <w:sdtPr>
            <w:id w:val="-965116832"/>
            <w:placeholder>
              <w:docPart w:val="9EED9C62B3A249149C59270C9130A9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vAlign w:val="bottom"/>
              </w:tcPr>
              <w:p w:rsidR="00650259" w:rsidRPr="00846B76" w:rsidRDefault="0090596C" w:rsidP="0090596C">
                <w:pPr>
                  <w:pStyle w:val="Rientronormale"/>
                </w:pPr>
                <w:r w:rsidRPr="0090596C">
                  <w:rPr>
                    <w:lang w:bidi="it-IT"/>
                  </w:rPr>
                  <w:t>Indirizzo di posta elettronica</w:t>
                </w:r>
              </w:p>
            </w:tc>
          </w:sdtContent>
        </w:sdt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977F99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:rsidR="00650259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3F7FC2" w:rsidRDefault="003F7FC2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3F7FC2" w:rsidRPr="00846B76" w:rsidRDefault="003F7FC2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:rsidTr="0090596C">
        <w:tc>
          <w:tcPr>
            <w:tcW w:w="5000" w:type="pct"/>
            <w:gridSpan w:val="4"/>
            <w:shd w:val="clear" w:color="auto" w:fill="5B9BD5" w:themeFill="accent5"/>
          </w:tcPr>
          <w:p w:rsidR="00650259" w:rsidRPr="0090596C" w:rsidRDefault="003F7FC2" w:rsidP="0090596C">
            <w:pPr>
              <w:pStyle w:val="Titolo1"/>
              <w:outlineLvl w:val="0"/>
            </w:pPr>
            <w:r>
              <w:t>Informazione genitore per studenti minorenni</w:t>
            </w:r>
          </w:p>
        </w:tc>
      </w:tr>
      <w:tr w:rsidR="00650259" w:rsidRPr="00846B76" w:rsidTr="004A6C32">
        <w:sdt>
          <w:sdtPr>
            <w:id w:val="1384843028"/>
            <w:placeholder>
              <w:docPart w:val="270DF295D7844F85BE584FE044400F5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vAlign w:val="bottom"/>
              </w:tcPr>
              <w:p w:rsidR="00650259" w:rsidRPr="00846B76" w:rsidRDefault="0090596C" w:rsidP="00F52451">
                <w:pPr>
                  <w:pStyle w:val="Rientronormale"/>
                </w:pPr>
                <w:r w:rsidRPr="0090596C">
                  <w:rPr>
                    <w:lang w:bidi="it-IT"/>
                  </w:rPr>
                  <w:t>Nome</w:t>
                </w:r>
              </w:p>
            </w:tc>
          </w:sdtContent>
        </w:sdt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4A6C32">
        <w:sdt>
          <w:sdtPr>
            <w:id w:val="1166290108"/>
            <w:placeholder>
              <w:docPart w:val="CBA73D731A25426C9FEE9142A5FB22F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vAlign w:val="bottom"/>
              </w:tcPr>
              <w:p w:rsidR="00650259" w:rsidRPr="00846B76" w:rsidRDefault="0090596C" w:rsidP="00F52451">
                <w:pPr>
                  <w:pStyle w:val="Rientronormale"/>
                </w:pPr>
                <w:r w:rsidRPr="0090596C">
                  <w:rPr>
                    <w:lang w:bidi="it-IT"/>
                  </w:rPr>
                  <w:t>Cognome</w:t>
                </w:r>
              </w:p>
            </w:tc>
          </w:sdtContent>
        </w:sdt>
        <w:tc>
          <w:tcPr>
            <w:tcW w:w="32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A449E9">
        <w:sdt>
          <w:sdtPr>
            <w:id w:val="946660661"/>
            <w:placeholder>
              <w:docPart w:val="3390724FDB4A4202BBBF880751793DA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vAlign w:val="bottom"/>
              </w:tcPr>
              <w:p w:rsidR="00650259" w:rsidRDefault="0090596C" w:rsidP="00F52451">
                <w:pPr>
                  <w:pStyle w:val="Rientronormale"/>
                </w:pPr>
                <w:r w:rsidRPr="0090596C">
                  <w:rPr>
                    <w:lang w:bidi="it-IT"/>
                  </w:rPr>
                  <w:t>Cellulare</w:t>
                </w:r>
              </w:p>
            </w:tc>
          </w:sdtContent>
        </w:sdt>
        <w:tc>
          <w:tcPr>
            <w:tcW w:w="109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  <w:sdt>
          <w:sdtPr>
            <w:id w:val="-1223447272"/>
            <w:placeholder>
              <w:docPart w:val="45F54456FC63496394C359B6C748C6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79" w:type="pct"/>
                <w:tcBorders>
                  <w:top w:val="single" w:sz="4" w:space="0" w:color="auto"/>
                </w:tcBorders>
                <w:vAlign w:val="bottom"/>
              </w:tcPr>
              <w:p w:rsidR="00650259" w:rsidRDefault="0090596C" w:rsidP="00F52451">
                <w:r w:rsidRPr="0090596C">
                  <w:rPr>
                    <w:lang w:bidi="it-IT"/>
                  </w:rPr>
                  <w:t>Telefono ufficio</w:t>
                </w:r>
              </w:p>
            </w:tc>
          </w:sdtContent>
        </w:sdt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4A6C32">
        <w:sdt>
          <w:sdtPr>
            <w:id w:val="1334104394"/>
            <w:placeholder>
              <w:docPart w:val="BC27DCD0C27748399B5D526F0D9D74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vAlign w:val="bottom"/>
              </w:tcPr>
              <w:p w:rsidR="00650259" w:rsidRPr="00846B76" w:rsidRDefault="0090596C" w:rsidP="00F52451">
                <w:pPr>
                  <w:pStyle w:val="Rientronormale"/>
                </w:pPr>
                <w:r w:rsidRPr="0090596C">
                  <w:rPr>
                    <w:lang w:bidi="it-IT"/>
                  </w:rPr>
                  <w:t>Indirizzo di posta elettronica</w:t>
                </w:r>
              </w:p>
            </w:tc>
          </w:sdtContent>
        </w:sdt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F52451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F7FC2" w:rsidRPr="00846B76" w:rsidTr="00F52451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:rsidR="003F7FC2" w:rsidRDefault="003F7FC2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3F7FC2" w:rsidRDefault="003F7FC2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3F7FC2" w:rsidRPr="00846B76" w:rsidRDefault="003F7FC2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:rsidTr="0090596C">
        <w:tc>
          <w:tcPr>
            <w:tcW w:w="5000" w:type="pct"/>
            <w:gridSpan w:val="4"/>
            <w:shd w:val="clear" w:color="auto" w:fill="5B9BD5" w:themeFill="accent5"/>
          </w:tcPr>
          <w:p w:rsidR="00650259" w:rsidRPr="0090596C" w:rsidRDefault="003F7FC2" w:rsidP="0090596C">
            <w:pPr>
              <w:pStyle w:val="Titolo1"/>
              <w:outlineLvl w:val="0"/>
            </w:pPr>
            <w:bookmarkStart w:id="0" w:name="_Hlk521325947"/>
            <w:r>
              <w:t>Informazione Professore accompagnatore</w:t>
            </w:r>
          </w:p>
        </w:tc>
      </w:tr>
      <w:tr w:rsidR="00650259" w:rsidRPr="00846B76" w:rsidTr="004A6C32">
        <w:bookmarkEnd w:id="0" w:displacedByCustomXml="next"/>
        <w:sdt>
          <w:sdtPr>
            <w:id w:val="-2047821762"/>
            <w:placeholder>
              <w:docPart w:val="9816A9471FC744AB81B10C3164B779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vAlign w:val="bottom"/>
              </w:tcPr>
              <w:p w:rsidR="00650259" w:rsidRPr="00F52451" w:rsidRDefault="00F52451" w:rsidP="00F52451">
                <w:pPr>
                  <w:pStyle w:val="Rientronormale"/>
                </w:pPr>
                <w:r w:rsidRPr="00F52451">
                  <w:rPr>
                    <w:rStyle w:val="Testosegnaposto"/>
                    <w:color w:val="auto"/>
                    <w:lang w:bidi="it-IT"/>
                  </w:rPr>
                  <w:t>Nome</w:t>
                </w:r>
              </w:p>
            </w:tc>
          </w:sdtContent>
        </w:sdt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4A6C32">
        <w:sdt>
          <w:sdtPr>
            <w:id w:val="-1368443858"/>
            <w:placeholder>
              <w:docPart w:val="6CDD4EA48EC54ECFB50D76FABBE4A2A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vAlign w:val="bottom"/>
              </w:tcPr>
              <w:p w:rsidR="00650259" w:rsidRPr="00F52451" w:rsidRDefault="00F52451" w:rsidP="00F52451">
                <w:pPr>
                  <w:pStyle w:val="Rientronormale"/>
                </w:pPr>
                <w:r w:rsidRPr="00F52451">
                  <w:rPr>
                    <w:rStyle w:val="Testosegnaposto"/>
                    <w:color w:val="auto"/>
                    <w:lang w:bidi="it-IT"/>
                  </w:rPr>
                  <w:t>Cognome</w:t>
                </w:r>
              </w:p>
            </w:tc>
          </w:sdtContent>
        </w:sdt>
        <w:tc>
          <w:tcPr>
            <w:tcW w:w="32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A449E9">
        <w:sdt>
          <w:sdtPr>
            <w:id w:val="-201941420"/>
            <w:placeholder>
              <w:docPart w:val="64F8D465846045B097BB96914043D1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vAlign w:val="bottom"/>
              </w:tcPr>
              <w:p w:rsidR="00650259" w:rsidRPr="00F52451" w:rsidRDefault="00F52451" w:rsidP="00F52451">
                <w:pPr>
                  <w:pStyle w:val="Rientronormale"/>
                </w:pPr>
                <w:r w:rsidRPr="00F52451">
                  <w:rPr>
                    <w:rStyle w:val="Testosegnaposto"/>
                    <w:color w:val="auto"/>
                    <w:lang w:bidi="it-IT"/>
                  </w:rPr>
                  <w:t>Cellulare</w:t>
                </w:r>
              </w:p>
            </w:tc>
          </w:sdtContent>
        </w:sdt>
        <w:tc>
          <w:tcPr>
            <w:tcW w:w="109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  <w:sdt>
          <w:sdtPr>
            <w:id w:val="-448942189"/>
            <w:placeholder>
              <w:docPart w:val="180881604AD241059130AD5E9A88AB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79" w:type="pct"/>
                <w:tcBorders>
                  <w:top w:val="single" w:sz="4" w:space="0" w:color="auto"/>
                </w:tcBorders>
                <w:vAlign w:val="bottom"/>
              </w:tcPr>
              <w:p w:rsidR="00650259" w:rsidRPr="00F52451" w:rsidRDefault="00F52451" w:rsidP="00F52451">
                <w:r w:rsidRPr="00F52451">
                  <w:rPr>
                    <w:lang w:bidi="it-IT"/>
                  </w:rPr>
                  <w:t>Telefono ufficio</w:t>
                </w:r>
              </w:p>
            </w:tc>
          </w:sdtContent>
        </w:sdt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</w:tr>
      <w:tr w:rsidR="00650259" w:rsidRPr="00846B76" w:rsidTr="004A6C32">
        <w:sdt>
          <w:sdtPr>
            <w:id w:val="-1359804501"/>
            <w:placeholder>
              <w:docPart w:val="A8F9ED88CB90498D91E22CB34FD4E9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vAlign w:val="bottom"/>
              </w:tcPr>
              <w:p w:rsidR="00650259" w:rsidRPr="00F52451" w:rsidRDefault="00F52451" w:rsidP="00F52451">
                <w:pPr>
                  <w:pStyle w:val="Rientronormale"/>
                </w:pPr>
                <w:r w:rsidRPr="00F52451">
                  <w:rPr>
                    <w:lang w:bidi="it-IT"/>
                  </w:rPr>
                  <w:t>Indirizzo di posta elettronica</w:t>
                </w:r>
              </w:p>
            </w:tc>
          </w:sdtContent>
        </w:sdt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7F7B5D">
            <w:pPr>
              <w:spacing w:before="120"/>
            </w:pPr>
          </w:p>
        </w:tc>
        <w:bookmarkStart w:id="1" w:name="_GoBack"/>
        <w:bookmarkEnd w:id="1"/>
      </w:tr>
      <w:tr w:rsidR="00650259" w:rsidRPr="00846B76" w:rsidTr="004A6C32">
        <w:tc>
          <w:tcPr>
            <w:tcW w:w="1728" w:type="pct"/>
            <w:vAlign w:val="bottom"/>
          </w:tcPr>
          <w:p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272" w:type="pct"/>
            <w:gridSpan w:val="3"/>
            <w:vAlign w:val="bottom"/>
          </w:tcPr>
          <w:p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CE6104" w:rsidRDefault="00CE6104" w:rsidP="00E677FE">
      <w:pPr>
        <w:spacing w:after="0"/>
        <w:rPr>
          <w:sz w:val="12"/>
          <w:szCs w:val="16"/>
        </w:rPr>
      </w:pPr>
    </w:p>
    <w:p w:rsidR="003F7FC2" w:rsidRDefault="003F7FC2" w:rsidP="00E677FE">
      <w:pPr>
        <w:spacing w:after="0"/>
        <w:rPr>
          <w:sz w:val="12"/>
          <w:szCs w:val="16"/>
        </w:rPr>
      </w:pPr>
    </w:p>
    <w:p w:rsidR="003F7FC2" w:rsidRDefault="003F7FC2" w:rsidP="00E677FE">
      <w:pPr>
        <w:spacing w:after="0"/>
        <w:rPr>
          <w:sz w:val="12"/>
          <w:szCs w:val="16"/>
        </w:rPr>
      </w:pPr>
    </w:p>
    <w:p w:rsidR="003F7FC2" w:rsidRDefault="003F7FC2" w:rsidP="00E677FE">
      <w:pPr>
        <w:spacing w:after="0"/>
        <w:rPr>
          <w:sz w:val="12"/>
          <w:szCs w:val="16"/>
        </w:rPr>
      </w:pPr>
    </w:p>
    <w:p w:rsidR="003F7FC2" w:rsidRDefault="003F7FC2" w:rsidP="00E677FE">
      <w:pPr>
        <w:spacing w:after="0"/>
        <w:rPr>
          <w:szCs w:val="16"/>
        </w:rPr>
      </w:pPr>
      <w:r w:rsidRPr="003F7FC2">
        <w:rPr>
          <w:szCs w:val="16"/>
        </w:rPr>
        <w:t>Firma genitore</w:t>
      </w:r>
      <w:r>
        <w:rPr>
          <w:szCs w:val="16"/>
        </w:rPr>
        <w:t>/studente</w:t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</w:r>
      <w:r>
        <w:rPr>
          <w:szCs w:val="16"/>
        </w:rPr>
        <w:tab/>
        <w:t>Firma Professore</w:t>
      </w:r>
    </w:p>
    <w:p w:rsidR="003F7FC2" w:rsidRDefault="003F7FC2" w:rsidP="003F7FC2">
      <w:pPr>
        <w:rPr>
          <w:szCs w:val="16"/>
        </w:rPr>
      </w:pPr>
    </w:p>
    <w:p w:rsidR="003F7FC2" w:rsidRPr="003F7FC2" w:rsidRDefault="003F7FC2" w:rsidP="003F7FC2">
      <w:pPr>
        <w:rPr>
          <w:szCs w:val="16"/>
        </w:rPr>
      </w:pPr>
    </w:p>
    <w:sectPr w:rsidR="003F7FC2" w:rsidRPr="003F7FC2" w:rsidSect="004A6C32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475A" w:rsidRDefault="0090475A" w:rsidP="00650259">
      <w:pPr>
        <w:spacing w:after="0" w:line="240" w:lineRule="auto"/>
      </w:pPr>
      <w:r>
        <w:separator/>
      </w:r>
    </w:p>
  </w:endnote>
  <w:endnote w:type="continuationSeparator" w:id="0">
    <w:p w:rsidR="0090475A" w:rsidRDefault="0090475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7C22B80-5810-44E7-96F8-48236A3EF63B}"/>
    <w:embedBold r:id="rId2" w:fontKey="{B3773838-81B6-406E-9984-ED0AB3F154B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70EA9C5-B242-4A67-B381-C9D8BB9FE0FF}"/>
    <w:embedBold r:id="rId4" w:fontKey="{AE9DDFC0-8ECF-43AF-BB48-1CB8A7D1CAA0}"/>
    <w:embedItalic r:id="rId5" w:fontKey="{9076D373-069A-4236-B870-BC679267B945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509A692C-06A3-493F-B81E-AB1CEDE269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3FC" w:rsidRDefault="001E13FC"/>
  <w:tbl>
    <w:tblPr>
      <w:tblW w:w="9010" w:type="dxa"/>
      <w:tblInd w:w="1464" w:type="dxa"/>
      <w:tblLook w:val="04A0" w:firstRow="1" w:lastRow="0" w:firstColumn="1" w:lastColumn="0" w:noHBand="0" w:noVBand="1"/>
    </w:tblPr>
    <w:tblGrid>
      <w:gridCol w:w="4680"/>
      <w:gridCol w:w="4330"/>
    </w:tblGrid>
    <w:tr w:rsidR="003F7FC2" w:rsidRPr="007F7B5D" w:rsidTr="00442E92">
      <w:trPr>
        <w:trHeight w:val="492"/>
      </w:trPr>
      <w:tc>
        <w:tcPr>
          <w:tcW w:w="4680" w:type="dxa"/>
          <w:vAlign w:val="center"/>
        </w:tcPr>
        <w:p w:rsidR="007F7B5D" w:rsidRPr="001E13FC" w:rsidRDefault="001E13FC" w:rsidP="003F7FC2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24"/>
              <w:szCs w:val="24"/>
            </w:rPr>
          </w:pPr>
          <w:hyperlink r:id="rId1" w:history="1">
            <w:r w:rsidRPr="001E13FC">
              <w:rPr>
                <w:rStyle w:val="Collegamentoipertestuale"/>
                <w:sz w:val="24"/>
                <w:szCs w:val="24"/>
              </w:rPr>
              <w:t>www.inmoviefest.com</w:t>
            </w:r>
          </w:hyperlink>
        </w:p>
        <w:p w:rsidR="003F7FC2" w:rsidRPr="001E13FC" w:rsidRDefault="003F7FC2" w:rsidP="003F7FC2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24"/>
              <w:szCs w:val="24"/>
            </w:rPr>
          </w:pPr>
          <w:r w:rsidRPr="001E13FC">
            <w:rPr>
              <w:sz w:val="24"/>
              <w:szCs w:val="24"/>
            </w:rPr>
            <w:t>segreteria.generale@inmoviesfest.com</w:t>
          </w:r>
        </w:p>
      </w:tc>
      <w:tc>
        <w:tcPr>
          <w:tcW w:w="4330" w:type="dxa"/>
          <w:vAlign w:val="center"/>
        </w:tcPr>
        <w:p w:rsidR="007F7B5D" w:rsidRPr="007F7B5D" w:rsidRDefault="007F7B5D" w:rsidP="003F7FC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90596C" w:rsidRDefault="001E13FC" w:rsidP="001E13FC">
    <w:pPr>
      <w:pStyle w:val="Nessunaspaziatura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column">
            <wp:posOffset>4667250</wp:posOffset>
          </wp:positionH>
          <wp:positionV relativeFrom="paragraph">
            <wp:posOffset>-922655</wp:posOffset>
          </wp:positionV>
          <wp:extent cx="1065600" cy="1065600"/>
          <wp:effectExtent l="0" t="0" r="1270" b="127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600" cy="106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475A" w:rsidRDefault="0090475A" w:rsidP="00650259">
      <w:pPr>
        <w:spacing w:after="0" w:line="240" w:lineRule="auto"/>
      </w:pPr>
      <w:r>
        <w:separator/>
      </w:r>
    </w:p>
  </w:footnote>
  <w:footnote w:type="continuationSeparator" w:id="0">
    <w:p w:rsidR="0090475A" w:rsidRDefault="0090475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549"/>
      <w:gridCol w:w="7477"/>
    </w:tblGrid>
    <w:tr w:rsidR="003F7FC2" w:rsidTr="0090596C">
      <w:trPr>
        <w:trHeight w:val="990"/>
      </w:trPr>
      <w:tc>
        <w:tcPr>
          <w:tcW w:w="1350" w:type="dxa"/>
          <w:vAlign w:val="center"/>
        </w:tcPr>
        <w:p w:rsidR="0090596C" w:rsidRDefault="003F7FC2" w:rsidP="0090596C">
          <w:pPr>
            <w:pStyle w:val="Intestazione"/>
            <w:ind w:left="-108"/>
          </w:pPr>
          <w:bookmarkStart w:id="2" w:name="_Hlk521325785"/>
          <w:r>
            <w:drawing>
              <wp:inline distT="0" distB="0" distL="0" distR="0">
                <wp:extent cx="904875" cy="904875"/>
                <wp:effectExtent l="0" t="0" r="9525" b="9525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90596C" w:rsidRPr="0090596C" w:rsidRDefault="003F7FC2" w:rsidP="0090596C">
          <w:pPr>
            <w:pStyle w:val="Intestazione"/>
          </w:pPr>
          <w:r w:rsidRPr="003F7FC2">
            <w:rPr>
              <w:sz w:val="40"/>
            </w:rPr>
            <w:t>Modulo Partecipazione In Movie Fest 2021</w:t>
          </w:r>
        </w:p>
      </w:tc>
    </w:tr>
    <w:bookmarkEnd w:id="2"/>
  </w:tbl>
  <w:p w:rsidR="00650259" w:rsidRPr="0090596C" w:rsidRDefault="00650259" w:rsidP="0090596C">
    <w:pPr>
      <w:pStyle w:val="Nessunaspaziatura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FC2"/>
    <w:rsid w:val="000456E1"/>
    <w:rsid w:val="00052382"/>
    <w:rsid w:val="0006568A"/>
    <w:rsid w:val="00076F0F"/>
    <w:rsid w:val="00084253"/>
    <w:rsid w:val="000D1F49"/>
    <w:rsid w:val="001727CA"/>
    <w:rsid w:val="001E13FC"/>
    <w:rsid w:val="002928D0"/>
    <w:rsid w:val="002C56E6"/>
    <w:rsid w:val="00361E11"/>
    <w:rsid w:val="003B4744"/>
    <w:rsid w:val="003F0847"/>
    <w:rsid w:val="003F7FC2"/>
    <w:rsid w:val="0040090B"/>
    <w:rsid w:val="00442E92"/>
    <w:rsid w:val="0046302A"/>
    <w:rsid w:val="00487D2D"/>
    <w:rsid w:val="004A6C32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6D70EE"/>
    <w:rsid w:val="00770F25"/>
    <w:rsid w:val="007A35A8"/>
    <w:rsid w:val="007B0A85"/>
    <w:rsid w:val="007C6A52"/>
    <w:rsid w:val="007F7B5D"/>
    <w:rsid w:val="0082043E"/>
    <w:rsid w:val="00836129"/>
    <w:rsid w:val="008E203A"/>
    <w:rsid w:val="0090475A"/>
    <w:rsid w:val="0090596C"/>
    <w:rsid w:val="0091229C"/>
    <w:rsid w:val="00940E73"/>
    <w:rsid w:val="0098597D"/>
    <w:rsid w:val="009F619A"/>
    <w:rsid w:val="009F6DDE"/>
    <w:rsid w:val="00A370A8"/>
    <w:rsid w:val="00A449E9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632EB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323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e">
    <w:name w:val="Normal"/>
    <w:uiPriority w:val="1"/>
    <w:qFormat/>
    <w:rsid w:val="007F7B5D"/>
  </w:style>
  <w:style w:type="paragraph" w:styleId="Titolo1">
    <w:name w:val="heading 1"/>
    <w:basedOn w:val="Normale"/>
    <w:link w:val="Titolo1Carattere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90596C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0596C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5B9BD5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596C"/>
    <w:rPr>
      <w:rFonts w:asciiTheme="majorHAnsi" w:hAnsiTheme="majorHAnsi"/>
      <w:b/>
      <w:noProof/>
      <w:color w:val="5B9BD5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7B5D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0563C1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D4532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D453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D45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0D1F49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0596C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90596C"/>
    <w:rPr>
      <w:color w:val="808080"/>
    </w:rPr>
  </w:style>
  <w:style w:type="character" w:styleId="Menzionenonrisolta">
    <w:name w:val="Unresolved Mention"/>
    <w:basedOn w:val="Carpredefinitoparagrafo"/>
    <w:uiPriority w:val="99"/>
    <w:semiHidden/>
    <w:rsid w:val="003F7F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inmoviefes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Roaming\Microsoft\Templates\Modulo%20raccolta%20di%20directo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707757778FE4D00917E51446F5E17A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8DFCC8-6ACD-4EE0-8FF3-337507160BDF}"/>
      </w:docPartPr>
      <w:docPartBody>
        <w:p w:rsidR="00000000" w:rsidRDefault="0010001A">
          <w:pPr>
            <w:pStyle w:val="2707757778FE4D00917E51446F5E17A5"/>
          </w:pPr>
          <w:r w:rsidRPr="0090596C">
            <w:rPr>
              <w:lang w:bidi="it-IT"/>
            </w:rPr>
            <w:t>Informazioni studenti</w:t>
          </w:r>
        </w:p>
      </w:docPartBody>
    </w:docPart>
    <w:docPart>
      <w:docPartPr>
        <w:name w:val="894794BE86A347E29A3692AE3878BE5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259C749-CB76-4A5E-BA6C-89CBAC8E0027}"/>
      </w:docPartPr>
      <w:docPartBody>
        <w:p w:rsidR="00000000" w:rsidRDefault="0010001A">
          <w:pPr>
            <w:pStyle w:val="894794BE86A347E29A3692AE3878BE5C"/>
          </w:pPr>
          <w:r w:rsidRPr="0090596C">
            <w:rPr>
              <w:lang w:bidi="it-IT"/>
            </w:rPr>
            <w:t>Nome</w:t>
          </w:r>
        </w:p>
      </w:docPartBody>
    </w:docPart>
    <w:docPart>
      <w:docPartPr>
        <w:name w:val="62FDC232481146B7AEE087C82B317DD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FF0131-BB5C-41A4-90D9-6C7AB8E63EA7}"/>
      </w:docPartPr>
      <w:docPartBody>
        <w:p w:rsidR="00000000" w:rsidRDefault="0010001A">
          <w:pPr>
            <w:pStyle w:val="62FDC232481146B7AEE087C82B317DD5"/>
          </w:pPr>
          <w:r w:rsidRPr="0090596C">
            <w:rPr>
              <w:lang w:bidi="it-IT"/>
            </w:rPr>
            <w:t>Cognome</w:t>
          </w:r>
        </w:p>
      </w:docPartBody>
    </w:docPart>
    <w:docPart>
      <w:docPartPr>
        <w:name w:val="80FA2C61A5B647CFBC13F4803265845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FCCA7B7-76B2-4F49-884A-7CE55EADC638}"/>
      </w:docPartPr>
      <w:docPartBody>
        <w:p w:rsidR="00000000" w:rsidRDefault="0010001A">
          <w:pPr>
            <w:pStyle w:val="80FA2C61A5B647CFBC13F48032658458"/>
          </w:pPr>
          <w:r w:rsidRPr="0090596C">
            <w:rPr>
              <w:lang w:bidi="it-IT"/>
            </w:rPr>
            <w:t>Indirizzo</w:t>
          </w:r>
        </w:p>
      </w:docPartBody>
    </w:docPart>
    <w:docPart>
      <w:docPartPr>
        <w:name w:val="EC54CAA449214BCF80987172472FB5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7D405C-3F56-4BFC-9524-06F6EBAF6DAC}"/>
      </w:docPartPr>
      <w:docPartBody>
        <w:p w:rsidR="00000000" w:rsidRDefault="0010001A">
          <w:pPr>
            <w:pStyle w:val="EC54CAA449214BCF80987172472FB52D"/>
          </w:pPr>
          <w:r w:rsidRPr="0090596C">
            <w:rPr>
              <w:lang w:bidi="it-IT"/>
            </w:rPr>
            <w:t>Città/stato/CAP</w:t>
          </w:r>
        </w:p>
      </w:docPartBody>
    </w:docPart>
    <w:docPart>
      <w:docPartPr>
        <w:name w:val="9EED9C62B3A249149C59270C9130A9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625C6AA-08E0-457F-A2E3-FC4F13267881}"/>
      </w:docPartPr>
      <w:docPartBody>
        <w:p w:rsidR="00000000" w:rsidRDefault="0010001A">
          <w:pPr>
            <w:pStyle w:val="9EED9C62B3A249149C59270C9130A9ED"/>
          </w:pPr>
          <w:r w:rsidRPr="0090596C">
            <w:rPr>
              <w:lang w:bidi="it-IT"/>
            </w:rPr>
            <w:t>Indirizzo di posta elettronica</w:t>
          </w:r>
        </w:p>
      </w:docPartBody>
    </w:docPart>
    <w:docPart>
      <w:docPartPr>
        <w:name w:val="270DF295D7844F85BE584FE044400F5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9648B5-70F5-4088-8369-93DC2659968E}"/>
      </w:docPartPr>
      <w:docPartBody>
        <w:p w:rsidR="00000000" w:rsidRDefault="0010001A">
          <w:pPr>
            <w:pStyle w:val="270DF295D7844F85BE584FE044400F59"/>
          </w:pPr>
          <w:r w:rsidRPr="0090596C">
            <w:rPr>
              <w:lang w:bidi="it-IT"/>
            </w:rPr>
            <w:t>Nome</w:t>
          </w:r>
        </w:p>
      </w:docPartBody>
    </w:docPart>
    <w:docPart>
      <w:docPartPr>
        <w:name w:val="CBA73D731A25426C9FEE9142A5FB22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54F700-3673-4D63-93A4-2B135C309CA3}"/>
      </w:docPartPr>
      <w:docPartBody>
        <w:p w:rsidR="00000000" w:rsidRDefault="0010001A">
          <w:pPr>
            <w:pStyle w:val="CBA73D731A25426C9FEE9142A5FB22FA"/>
          </w:pPr>
          <w:r w:rsidRPr="0090596C">
            <w:rPr>
              <w:lang w:bidi="it-IT"/>
            </w:rPr>
            <w:t>Cognome</w:t>
          </w:r>
        </w:p>
      </w:docPartBody>
    </w:docPart>
    <w:docPart>
      <w:docPartPr>
        <w:name w:val="3390724FDB4A4202BBBF880751793DA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CF66CAC-DB5F-4A0A-A152-27D78380EEA0}"/>
      </w:docPartPr>
      <w:docPartBody>
        <w:p w:rsidR="00000000" w:rsidRDefault="0010001A">
          <w:pPr>
            <w:pStyle w:val="3390724FDB4A4202BBBF880751793DA4"/>
          </w:pPr>
          <w:r w:rsidRPr="0090596C">
            <w:rPr>
              <w:lang w:bidi="it-IT"/>
            </w:rPr>
            <w:t>Cellulare</w:t>
          </w:r>
        </w:p>
      </w:docPartBody>
    </w:docPart>
    <w:docPart>
      <w:docPartPr>
        <w:name w:val="45F54456FC63496394C359B6C748C69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C85B27-E428-4C8A-934E-19D8EB19750F}"/>
      </w:docPartPr>
      <w:docPartBody>
        <w:p w:rsidR="00000000" w:rsidRDefault="0010001A">
          <w:pPr>
            <w:pStyle w:val="45F54456FC63496394C359B6C748C692"/>
          </w:pPr>
          <w:r w:rsidRPr="0090596C">
            <w:rPr>
              <w:lang w:bidi="it-IT"/>
            </w:rPr>
            <w:t>Telefono ufficio</w:t>
          </w:r>
        </w:p>
      </w:docPartBody>
    </w:docPart>
    <w:docPart>
      <w:docPartPr>
        <w:name w:val="BC27DCD0C27748399B5D526F0D9D74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DEB38F-EC69-4711-94AB-3CA1CAB60581}"/>
      </w:docPartPr>
      <w:docPartBody>
        <w:p w:rsidR="00000000" w:rsidRDefault="0010001A">
          <w:pPr>
            <w:pStyle w:val="BC27DCD0C27748399B5D526F0D9D74C6"/>
          </w:pPr>
          <w:r w:rsidRPr="0090596C">
            <w:rPr>
              <w:lang w:bidi="it-IT"/>
            </w:rPr>
            <w:t xml:space="preserve">Indirizzo di posta </w:t>
          </w:r>
          <w:r w:rsidRPr="0090596C">
            <w:rPr>
              <w:lang w:bidi="it-IT"/>
            </w:rPr>
            <w:t>elettronica</w:t>
          </w:r>
        </w:p>
      </w:docPartBody>
    </w:docPart>
    <w:docPart>
      <w:docPartPr>
        <w:name w:val="9816A9471FC744AB81B10C3164B779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6ADD5C6-8CDE-4032-84C6-78ED3180EE55}"/>
      </w:docPartPr>
      <w:docPartBody>
        <w:p w:rsidR="00000000" w:rsidRDefault="0010001A">
          <w:pPr>
            <w:pStyle w:val="9816A9471FC744AB81B10C3164B7790E"/>
          </w:pPr>
          <w:r w:rsidRPr="00F52451">
            <w:rPr>
              <w:rStyle w:val="Testosegnaposto"/>
              <w:lang w:bidi="it-IT"/>
            </w:rPr>
            <w:t>Nome</w:t>
          </w:r>
        </w:p>
      </w:docPartBody>
    </w:docPart>
    <w:docPart>
      <w:docPartPr>
        <w:name w:val="6CDD4EA48EC54ECFB50D76FABBE4A2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5DA23C8-79C7-432E-8097-CBD38397FAA5}"/>
      </w:docPartPr>
      <w:docPartBody>
        <w:p w:rsidR="00000000" w:rsidRDefault="0010001A">
          <w:pPr>
            <w:pStyle w:val="6CDD4EA48EC54ECFB50D76FABBE4A2A7"/>
          </w:pPr>
          <w:r w:rsidRPr="00F52451">
            <w:rPr>
              <w:rStyle w:val="Testosegnaposto"/>
              <w:lang w:bidi="it-IT"/>
            </w:rPr>
            <w:t>Cognome</w:t>
          </w:r>
        </w:p>
      </w:docPartBody>
    </w:docPart>
    <w:docPart>
      <w:docPartPr>
        <w:name w:val="64F8D465846045B097BB96914043D1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131779-23FB-4D18-8A83-8B7F304C087C}"/>
      </w:docPartPr>
      <w:docPartBody>
        <w:p w:rsidR="00000000" w:rsidRDefault="0010001A">
          <w:pPr>
            <w:pStyle w:val="64F8D465846045B097BB96914043D1D7"/>
          </w:pPr>
          <w:r w:rsidRPr="00F52451">
            <w:rPr>
              <w:rStyle w:val="Testosegnaposto"/>
              <w:lang w:bidi="it-IT"/>
            </w:rPr>
            <w:t>Cellulare</w:t>
          </w:r>
        </w:p>
      </w:docPartBody>
    </w:docPart>
    <w:docPart>
      <w:docPartPr>
        <w:name w:val="180881604AD241059130AD5E9A88AB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010F2B-945A-434A-94A6-B2221F56424A}"/>
      </w:docPartPr>
      <w:docPartBody>
        <w:p w:rsidR="00000000" w:rsidRDefault="0010001A">
          <w:pPr>
            <w:pStyle w:val="180881604AD241059130AD5E9A88AB85"/>
          </w:pPr>
          <w:r w:rsidRPr="00F52451">
            <w:rPr>
              <w:lang w:bidi="it-IT"/>
            </w:rPr>
            <w:t>Telefono ufficio</w:t>
          </w:r>
        </w:p>
      </w:docPartBody>
    </w:docPart>
    <w:docPart>
      <w:docPartPr>
        <w:name w:val="A8F9ED88CB90498D91E22CB34FD4E9B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AC43DB9-F79F-4F6F-B15F-28A841B89C4D}"/>
      </w:docPartPr>
      <w:docPartBody>
        <w:p w:rsidR="00000000" w:rsidRDefault="0010001A">
          <w:pPr>
            <w:pStyle w:val="A8F9ED88CB90498D91E22CB34FD4E9B2"/>
          </w:pPr>
          <w:r w:rsidRPr="00F52451">
            <w:rPr>
              <w:lang w:bidi="it-IT"/>
            </w:rPr>
            <w:t>Indirizzo di posta elettronica</w:t>
          </w:r>
        </w:p>
      </w:docPartBody>
    </w:docPart>
    <w:docPart>
      <w:docPartPr>
        <w:name w:val="C978F6CD485F4CEE93E82956D3A2BF7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B6D296F-BD67-4806-800F-82B67AB42B29}"/>
      </w:docPartPr>
      <w:docPartBody>
        <w:p w:rsidR="00000000" w:rsidRDefault="00FD2092" w:rsidP="00FD2092">
          <w:pPr>
            <w:pStyle w:val="C978F6CD485F4CEE93E82956D3A2BF7D"/>
          </w:pPr>
          <w:r w:rsidRPr="0090596C">
            <w:rPr>
              <w:lang w:bidi="it-IT"/>
            </w:rPr>
            <w:t>Telefono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092"/>
    <w:rsid w:val="0010001A"/>
    <w:rsid w:val="00FD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2707757778FE4D00917E51446F5E17A5">
    <w:name w:val="2707757778FE4D00917E51446F5E17A5"/>
  </w:style>
  <w:style w:type="paragraph" w:customStyle="1" w:styleId="894794BE86A347E29A3692AE3878BE5C">
    <w:name w:val="894794BE86A347E29A3692AE3878BE5C"/>
  </w:style>
  <w:style w:type="paragraph" w:customStyle="1" w:styleId="62FDC232481146B7AEE087C82B317DD5">
    <w:name w:val="62FDC232481146B7AEE087C82B317DD5"/>
  </w:style>
  <w:style w:type="paragraph" w:customStyle="1" w:styleId="80FA2C61A5B647CFBC13F48032658458">
    <w:name w:val="80FA2C61A5B647CFBC13F48032658458"/>
  </w:style>
  <w:style w:type="paragraph" w:customStyle="1" w:styleId="EC54CAA449214BCF80987172472FB52D">
    <w:name w:val="EC54CAA449214BCF80987172472FB52D"/>
  </w:style>
  <w:style w:type="paragraph" w:customStyle="1" w:styleId="5402647BA0F24EAE89F1045BFC74B23B">
    <w:name w:val="5402647BA0F24EAE89F1045BFC74B23B"/>
  </w:style>
  <w:style w:type="paragraph" w:customStyle="1" w:styleId="13074F4B11224849990C7F32033ADDE4">
    <w:name w:val="13074F4B11224849990C7F32033ADDE4"/>
  </w:style>
  <w:style w:type="paragraph" w:customStyle="1" w:styleId="9EED9C62B3A249149C59270C9130A9ED">
    <w:name w:val="9EED9C62B3A249149C59270C9130A9ED"/>
  </w:style>
  <w:style w:type="paragraph" w:customStyle="1" w:styleId="CE87CA633E6C42EBB47A00348B9121B1">
    <w:name w:val="CE87CA633E6C42EBB47A00348B9121B1"/>
  </w:style>
  <w:style w:type="paragraph" w:customStyle="1" w:styleId="270DF295D7844F85BE584FE044400F59">
    <w:name w:val="270DF295D7844F85BE584FE044400F59"/>
  </w:style>
  <w:style w:type="paragraph" w:customStyle="1" w:styleId="CBA73D731A25426C9FEE9142A5FB22FA">
    <w:name w:val="CBA73D731A25426C9FEE9142A5FB22FA"/>
  </w:style>
  <w:style w:type="paragraph" w:customStyle="1" w:styleId="3390724FDB4A4202BBBF880751793DA4">
    <w:name w:val="3390724FDB4A4202BBBF880751793DA4"/>
  </w:style>
  <w:style w:type="paragraph" w:customStyle="1" w:styleId="45F54456FC63496394C359B6C748C692">
    <w:name w:val="45F54456FC63496394C359B6C748C692"/>
  </w:style>
  <w:style w:type="paragraph" w:customStyle="1" w:styleId="BC27DCD0C27748399B5D526F0D9D74C6">
    <w:name w:val="BC27DCD0C27748399B5D526F0D9D74C6"/>
  </w:style>
  <w:style w:type="paragraph" w:customStyle="1" w:styleId="B1FBC6045AE04948AF08F1A265252CEF">
    <w:name w:val="B1FBC6045AE04948AF08F1A265252CEF"/>
  </w:style>
  <w:style w:type="paragraph" w:customStyle="1" w:styleId="5B9FA92A0D094E48BC2ADC3CB74238F7">
    <w:name w:val="5B9FA92A0D094E48BC2ADC3CB74238F7"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customStyle="1" w:styleId="9816A9471FC744AB81B10C3164B7790E">
    <w:name w:val="9816A9471FC744AB81B10C3164B7790E"/>
  </w:style>
  <w:style w:type="paragraph" w:customStyle="1" w:styleId="6CDD4EA48EC54ECFB50D76FABBE4A2A7">
    <w:name w:val="6CDD4EA48EC54ECFB50D76FABBE4A2A7"/>
  </w:style>
  <w:style w:type="paragraph" w:customStyle="1" w:styleId="64F8D465846045B097BB96914043D1D7">
    <w:name w:val="64F8D465846045B097BB96914043D1D7"/>
  </w:style>
  <w:style w:type="paragraph" w:customStyle="1" w:styleId="180881604AD241059130AD5E9A88AB85">
    <w:name w:val="180881604AD241059130AD5E9A88AB85"/>
  </w:style>
  <w:style w:type="paragraph" w:customStyle="1" w:styleId="A8F9ED88CB90498D91E22CB34FD4E9B2">
    <w:name w:val="A8F9ED88CB90498D91E22CB34FD4E9B2"/>
  </w:style>
  <w:style w:type="paragraph" w:customStyle="1" w:styleId="A7F1FD6FBC77432890708100AAE43E1B">
    <w:name w:val="A7F1FD6FBC77432890708100AAE43E1B"/>
  </w:style>
  <w:style w:type="paragraph" w:customStyle="1" w:styleId="EF3A303A08444C3DAE24FCC823C9F679">
    <w:name w:val="EF3A303A08444C3DAE24FCC823C9F679"/>
  </w:style>
  <w:style w:type="paragraph" w:customStyle="1" w:styleId="C978F6CD485F4CEE93E82956D3A2BF7D">
    <w:name w:val="C978F6CD485F4CEE93E82956D3A2BF7D"/>
    <w:rsid w:val="00FD20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raccolta di directory</Template>
  <TotalTime>0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2021-05-13T11:01:00Z</dcterms:created>
  <dcterms:modified xsi:type="dcterms:W3CDTF">2021-05-13T11:26:00Z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